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0175FC" w14:textId="0B733E2D" w:rsidR="00D5092E" w:rsidRDefault="00123209">
      <w:r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B7D646" wp14:editId="175C19AD">
                <wp:simplePos x="0" y="0"/>
                <wp:positionH relativeFrom="column">
                  <wp:posOffset>-331470</wp:posOffset>
                </wp:positionH>
                <wp:positionV relativeFrom="paragraph">
                  <wp:posOffset>471805</wp:posOffset>
                </wp:positionV>
                <wp:extent cx="9017635" cy="1062990"/>
                <wp:effectExtent l="0" t="0" r="0" b="3810"/>
                <wp:wrapSquare wrapText="bothSides"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17635" cy="1062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7B0BC" w14:textId="07FF87B6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</w:pPr>
                            <w:r w:rsidRPr="00123209"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  <w:t>Parc de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595959" w:themeColor="text1" w:themeTint="A6"/>
                                <w:sz w:val="124"/>
                                <w:szCs w:val="124"/>
                                <w:lang w:val="ca-ES"/>
                              </w:rPr>
                              <w:t xml:space="preserve"> Bellvitge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7D64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26.1pt;margin-top:37.15pt;width:710.05pt;height:83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" filled="f" stroked="f">
                <v:textbox>
                  <w:txbxContent>
                    <w:p w14:paraId="0A17B0BC" w14:textId="07FF87B6" w:rsidR="00575927" w:rsidRPr="00123209" w:rsidRDefault="00575927" w:rsidP="00210BB5">
                      <w:pP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</w:pPr>
                      <w:r w:rsidRPr="00123209"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  <w:t>Parc de</w:t>
                      </w:r>
                      <w:r>
                        <w:rPr>
                          <w:rFonts w:asciiTheme="majorHAnsi" w:hAnsiTheme="majorHAnsi"/>
                          <w:b/>
                          <w:color w:val="595959" w:themeColor="text1" w:themeTint="A6"/>
                          <w:sz w:val="124"/>
                          <w:szCs w:val="124"/>
                          <w:lang w:val="ca-ES"/>
                        </w:rPr>
                        <w:t xml:space="preserve"> Bellvitge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0F5D7E" w14:textId="77777777" w:rsidR="00D5092E" w:rsidRPr="00D5092E" w:rsidRDefault="00D5092E" w:rsidP="00D5092E"/>
    <w:p w14:paraId="1EB80CA3" w14:textId="77777777" w:rsidR="00D5092E" w:rsidRPr="00D5092E" w:rsidRDefault="00D5092E" w:rsidP="00D5092E"/>
    <w:p w14:paraId="72DD4920" w14:textId="77777777" w:rsidR="00D5092E" w:rsidRPr="00D5092E" w:rsidRDefault="00D5092E" w:rsidP="00D5092E"/>
    <w:p w14:paraId="1B0C7F52" w14:textId="77777777" w:rsidR="00D5092E" w:rsidRPr="00D5092E" w:rsidRDefault="00D5092E" w:rsidP="00D5092E"/>
    <w:p w14:paraId="5F854B4C" w14:textId="77777777" w:rsidR="00D5092E" w:rsidRPr="00D5092E" w:rsidRDefault="00D5092E" w:rsidP="00D5092E"/>
    <w:p w14:paraId="6B4E5EEF" w14:textId="77777777" w:rsidR="00D5092E" w:rsidRPr="00D5092E" w:rsidRDefault="00D5092E" w:rsidP="00D5092E"/>
    <w:p w14:paraId="788CBB8F" w14:textId="77777777" w:rsidR="00D5092E" w:rsidRPr="00D5092E" w:rsidRDefault="00D5092E" w:rsidP="00D5092E"/>
    <w:p w14:paraId="257C0739" w14:textId="77777777" w:rsidR="00D5092E" w:rsidRPr="00D5092E" w:rsidRDefault="00D5092E" w:rsidP="00D5092E"/>
    <w:p w14:paraId="54DBDB98" w14:textId="77777777" w:rsidR="00D5092E" w:rsidRPr="00D5092E" w:rsidRDefault="00D5092E" w:rsidP="00D5092E"/>
    <w:p w14:paraId="18EC4D56" w14:textId="77777777" w:rsidR="00D5092E" w:rsidRPr="00D5092E" w:rsidRDefault="00D5092E" w:rsidP="00D5092E"/>
    <w:p w14:paraId="3C46D2EB" w14:textId="77777777" w:rsidR="00D5092E" w:rsidRPr="00D5092E" w:rsidRDefault="00D5092E" w:rsidP="00D5092E"/>
    <w:p w14:paraId="66577393" w14:textId="77777777" w:rsidR="00D5092E" w:rsidRPr="00D5092E" w:rsidRDefault="00D5092E" w:rsidP="00D5092E"/>
    <w:p w14:paraId="5F7B18DF" w14:textId="77777777" w:rsidR="00D5092E" w:rsidRPr="00D5092E" w:rsidRDefault="00D5092E" w:rsidP="00D5092E"/>
    <w:p w14:paraId="1974E8BE" w14:textId="77777777" w:rsidR="00D5092E" w:rsidRPr="00D5092E" w:rsidRDefault="00D5092E" w:rsidP="00D5092E"/>
    <w:p w14:paraId="78FFCC0F" w14:textId="77777777" w:rsidR="00D5092E" w:rsidRPr="00D5092E" w:rsidRDefault="00D5092E" w:rsidP="00D5092E"/>
    <w:p w14:paraId="3ED965BB" w14:textId="77777777" w:rsidR="00D5092E" w:rsidRPr="00D5092E" w:rsidRDefault="00D5092E" w:rsidP="00D5092E"/>
    <w:p w14:paraId="3EB4DE36" w14:textId="77777777" w:rsidR="00D5092E" w:rsidRPr="00D5092E" w:rsidRDefault="00D5092E" w:rsidP="00D5092E"/>
    <w:p w14:paraId="74960798" w14:textId="77777777" w:rsidR="00D5092E" w:rsidRPr="00D5092E" w:rsidRDefault="00D5092E" w:rsidP="00D5092E"/>
    <w:p w14:paraId="4AF07E53" w14:textId="1944B53D" w:rsidR="00D5092E" w:rsidRPr="00D5092E" w:rsidRDefault="008E6E26" w:rsidP="00D5092E"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F9986AE" wp14:editId="2E521F0E">
                <wp:simplePos x="0" y="0"/>
                <wp:positionH relativeFrom="margin">
                  <wp:posOffset>-161925</wp:posOffset>
                </wp:positionH>
                <wp:positionV relativeFrom="paragraph">
                  <wp:posOffset>220345</wp:posOffset>
                </wp:positionV>
                <wp:extent cx="3924300" cy="44767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E58A1" w14:textId="77777777" w:rsidR="008E6E26" w:rsidRPr="00930AF2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ca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B050"/>
                                <w:sz w:val="44"/>
                                <w:szCs w:val="44"/>
                                <w:lang w:val="ca-ES"/>
                              </w:rPr>
                              <w:t>Diumenges d’11:30 a 13:30h</w:t>
                            </w:r>
                          </w:p>
                          <w:p w14:paraId="28D92B2F" w14:textId="77777777" w:rsidR="008E6E26" w:rsidRDefault="008E6E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9986AE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7" type="#_x0000_t202" style="position:absolute;margin-left:-12.75pt;margin-top:17.35pt;width:309pt;height:35.25pt;z-index:251659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" filled="f" stroked="f" strokeweight=".5pt">
                <v:textbox>
                  <w:txbxContent>
                    <w:p w14:paraId="2FAE58A1" w14:textId="77777777" w:rsidR="008E6E26" w:rsidRPr="00930AF2" w:rsidRDefault="008E6E26" w:rsidP="008E6E26">
                      <w:pPr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ca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B050"/>
                          <w:sz w:val="44"/>
                          <w:szCs w:val="44"/>
                          <w:lang w:val="ca-ES"/>
                        </w:rPr>
                        <w:t>Diumenges d’11:30 a 13:30h</w:t>
                      </w:r>
                    </w:p>
                    <w:p w14:paraId="28D92B2F" w14:textId="77777777" w:rsidR="008E6E26" w:rsidRDefault="008E6E26"/>
                  </w:txbxContent>
                </v:textbox>
                <w10:wrap anchorx="margin"/>
              </v:shape>
            </w:pict>
          </mc:Fallback>
        </mc:AlternateContent>
      </w:r>
    </w:p>
    <w:p w14:paraId="1C1F5D48" w14:textId="2BAFFB34" w:rsidR="00D5092E" w:rsidRPr="00D5092E" w:rsidRDefault="00D5092E" w:rsidP="00D5092E"/>
    <w:p w14:paraId="106A50AC" w14:textId="2AB42E38" w:rsidR="00D5092E" w:rsidRPr="00D5092E" w:rsidRDefault="00D5092E" w:rsidP="00D5092E">
      <w:pPr>
        <w:tabs>
          <w:tab w:val="left" w:pos="4320"/>
        </w:tabs>
      </w:pPr>
      <w:r>
        <w:tab/>
      </w:r>
    </w:p>
    <w:p w14:paraId="3DB8FEE7" w14:textId="5B67730E" w:rsidR="00D5092E" w:rsidRPr="00D5092E" w:rsidRDefault="00831A2A" w:rsidP="00D5092E">
      <w:bookmarkStart w:id="0" w:name="_GoBack"/>
      <w:bookmarkEnd w:id="0"/>
      <w:r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9DDF03" wp14:editId="1C92DDC4">
                <wp:simplePos x="0" y="0"/>
                <wp:positionH relativeFrom="margin">
                  <wp:posOffset>-214630</wp:posOffset>
                </wp:positionH>
                <wp:positionV relativeFrom="paragraph">
                  <wp:posOffset>337820</wp:posOffset>
                </wp:positionV>
                <wp:extent cx="4376420" cy="6600825"/>
                <wp:effectExtent l="0" t="0" r="0" b="9525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6420" cy="6600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68AA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8 de setembre</w:t>
                            </w:r>
                          </w:p>
                          <w:p w14:paraId="0581B9E8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La fauna secreta del parc i el taller de petjades</w:t>
                            </w:r>
                          </w:p>
                          <w:p w14:paraId="5CC5A437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15 de setembre</w:t>
                            </w:r>
                          </w:p>
                          <w:p w14:paraId="2539AEE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 xml:space="preserve">Orelles bestials i pinta cares. Ens transformen en animals </w:t>
                            </w:r>
                          </w:p>
                          <w:p w14:paraId="30F743A9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22 de setembre</w:t>
                            </w:r>
                          </w:p>
                          <w:p w14:paraId="18EB7447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Jocs d'aigua. Juguem i aprenem amb la “màquina de l’aigua”</w:t>
                            </w:r>
                          </w:p>
                          <w:p w14:paraId="1BD87F0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29 de setembre</w:t>
                            </w:r>
                          </w:p>
                          <w:p w14:paraId="5B8D914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Residus perillosos. LES PILES</w:t>
                            </w:r>
                          </w:p>
                          <w:p w14:paraId="610AF59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6 d’octubre</w:t>
                            </w:r>
                          </w:p>
                          <w:p w14:paraId="7C7C361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proofErr w:type="spellStart"/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Geocaching</w:t>
                            </w:r>
                            <w:proofErr w:type="spellEnd"/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 xml:space="preserve"> al parc de Bellvitge</w:t>
                            </w:r>
                          </w:p>
                          <w:p w14:paraId="4433C57B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13 d’octubre</w:t>
                            </w:r>
                          </w:p>
                          <w:p w14:paraId="112BD149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LA FESTA DEL PARC</w:t>
                            </w:r>
                          </w:p>
                          <w:p w14:paraId="59088993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Celebrem la festa del parc de Bellvitge! Tallers i jocs lúdics per petits i grans</w:t>
                            </w:r>
                          </w:p>
                          <w:p w14:paraId="74494481" w14:textId="5EE32523" w:rsid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20"/>
                                <w:szCs w:val="20"/>
                                <w:lang w:val="ca-ES"/>
                              </w:rPr>
                            </w:pPr>
                          </w:p>
                          <w:p w14:paraId="70927592" w14:textId="1FEA84EB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DDF0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-16.9pt;margin-top:26.6pt;width:344.6pt;height:519.7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" filled="f" stroked="f">
                <v:textbox>
                  <w:txbxContent>
                    <w:p w14:paraId="35868AA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8 de setembre</w:t>
                      </w:r>
                    </w:p>
                    <w:p w14:paraId="0581B9E8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La fauna secreta del parc i el taller de petjades</w:t>
                      </w:r>
                    </w:p>
                    <w:p w14:paraId="5CC5A437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15 de setembre</w:t>
                      </w:r>
                    </w:p>
                    <w:p w14:paraId="2539AEE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 xml:space="preserve">Orelles bestials i pinta cares. Ens transformen en animals </w:t>
                      </w:r>
                    </w:p>
                    <w:p w14:paraId="30F743A9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22 de setembre</w:t>
                      </w:r>
                    </w:p>
                    <w:p w14:paraId="18EB7447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Jocs d'aigua. Juguem i aprenem amb la “màquina de l’aigua”</w:t>
                      </w:r>
                    </w:p>
                    <w:p w14:paraId="1BD87F0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29 de setembre</w:t>
                      </w:r>
                    </w:p>
                    <w:p w14:paraId="5B8D914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Residus perillosos. LES PILES</w:t>
                      </w:r>
                    </w:p>
                    <w:p w14:paraId="610AF59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6 d’octubre</w:t>
                      </w:r>
                    </w:p>
                    <w:p w14:paraId="7C7C361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proofErr w:type="spellStart"/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Geocaching</w:t>
                      </w:r>
                      <w:proofErr w:type="spellEnd"/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 xml:space="preserve"> al parc de Bellvitge</w:t>
                      </w:r>
                    </w:p>
                    <w:p w14:paraId="4433C57B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13 d’octubre</w:t>
                      </w:r>
                    </w:p>
                    <w:p w14:paraId="112BD149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LA FESTA DEL PARC</w:t>
                      </w:r>
                    </w:p>
                    <w:p w14:paraId="59088993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Celebrem la festa del parc de Bellvitge! Tallers i jocs lúdics per petits i grans</w:t>
                      </w:r>
                    </w:p>
                    <w:p w14:paraId="74494481" w14:textId="5EE32523" w:rsid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20"/>
                          <w:szCs w:val="20"/>
                          <w:lang w:val="ca-ES"/>
                        </w:rPr>
                      </w:pPr>
                    </w:p>
                    <w:p w14:paraId="70927592" w14:textId="1FEA84EB" w:rsidR="00575927" w:rsidRPr="00123209" w:rsidRDefault="00575927" w:rsidP="00210BB5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6E26" w:rsidRPr="00210BB5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182189" wp14:editId="2E0C8ECF">
                <wp:simplePos x="0" y="0"/>
                <wp:positionH relativeFrom="column">
                  <wp:posOffset>4415790</wp:posOffset>
                </wp:positionH>
                <wp:positionV relativeFrom="paragraph">
                  <wp:posOffset>233045</wp:posOffset>
                </wp:positionV>
                <wp:extent cx="4781550" cy="6461760"/>
                <wp:effectExtent l="0" t="0" r="0" b="0"/>
                <wp:wrapSquare wrapText="bothSides"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646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959EB" w14:textId="77777777" w:rsidR="00831A2A" w:rsidRPr="008E6E26" w:rsidRDefault="00831A2A" w:rsidP="00831A2A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20 d’octubre</w:t>
                            </w:r>
                          </w:p>
                          <w:p w14:paraId="495B67EF" w14:textId="77777777" w:rsidR="00831A2A" w:rsidRPr="008E6E26" w:rsidRDefault="00831A2A" w:rsidP="00831A2A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 xml:space="preserve">Qui viu al Parc? </w:t>
                            </w:r>
                          </w:p>
                          <w:p w14:paraId="627C125D" w14:textId="5445D445" w:rsidR="00831A2A" w:rsidRDefault="00831A2A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95959"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15ED3FD9" wp14:editId="49B72712">
                                  <wp:extent cx="1535162" cy="352425"/>
                                  <wp:effectExtent l="0" t="0" r="8255" b="0"/>
                                  <wp:docPr id="4" name="Imagen 4" descr="FLETXA_PMES+CompartimFutur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LETXA_PMES+CompartimFutur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933" cy="35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5EC860" w14:textId="03A16A6A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27 d’octubre</w:t>
                            </w:r>
                          </w:p>
                          <w:p w14:paraId="1739F308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Dibuixem la natura com els il·lustradors naturalistes</w:t>
                            </w:r>
                          </w:p>
                          <w:p w14:paraId="252D24EB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3 de novembre</w:t>
                            </w:r>
                          </w:p>
                          <w:p w14:paraId="4FEE08E3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proofErr w:type="spellStart"/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Aprofruita</w:t>
                            </w:r>
                            <w:proofErr w:type="spellEnd"/>
                          </w:p>
                          <w:p w14:paraId="79D7CB2C" w14:textId="7A07020F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95959"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79E6EABD" wp14:editId="2AC84714">
                                  <wp:extent cx="1535162" cy="352425"/>
                                  <wp:effectExtent l="0" t="0" r="8255" b="0"/>
                                  <wp:docPr id="10" name="Imagen 10" descr="FLETXA_PMES+CompartimFutur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LETXA_PMES+CompartimFutur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933" cy="35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A4799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10 de novembre</w:t>
                            </w:r>
                          </w:p>
                          <w:p w14:paraId="47B9B91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El bon consumidor, responsable i sostenible</w:t>
                            </w:r>
                          </w:p>
                          <w:p w14:paraId="3AFE482D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17 de novembre</w:t>
                            </w:r>
                          </w:p>
                          <w:p w14:paraId="4823AF41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Samarretes Bestials</w:t>
                            </w:r>
                          </w:p>
                          <w:p w14:paraId="1C072057" w14:textId="33101B62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color w:val="595959"/>
                                <w:sz w:val="20"/>
                                <w:szCs w:val="20"/>
                                <w:lang w:val="es-ES"/>
                              </w:rPr>
                              <w:drawing>
                                <wp:inline distT="0" distB="0" distL="0" distR="0" wp14:anchorId="0BF75080" wp14:editId="29D8066F">
                                  <wp:extent cx="1535162" cy="352425"/>
                                  <wp:effectExtent l="0" t="0" r="8255" b="0"/>
                                  <wp:docPr id="11" name="Imagen 11" descr="FLETXA_PMES+CompartimFutur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LETXA_PMES+CompartimFutur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9933" cy="35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706745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24 de novembre</w:t>
                            </w:r>
                          </w:p>
                          <w:p w14:paraId="6B36AEB6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Construcció d'instruments i joguines amb materials naturals i reciclats</w:t>
                            </w:r>
                          </w:p>
                          <w:p w14:paraId="2BD9647E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b/>
                                <w:color w:val="FF0000"/>
                                <w:sz w:val="40"/>
                                <w:szCs w:val="40"/>
                                <w:lang w:val="ca-ES"/>
                              </w:rPr>
                              <w:t>1 de desembre</w:t>
                            </w:r>
                          </w:p>
                          <w:p w14:paraId="4DF110A9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 xml:space="preserve">Els nostres animals de companyia. </w:t>
                            </w:r>
                          </w:p>
                          <w:p w14:paraId="341909E6" w14:textId="77777777" w:rsidR="008E6E26" w:rsidRPr="008E6E26" w:rsidRDefault="008E6E26" w:rsidP="008E6E26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</w:pPr>
                            <w:r w:rsidRPr="008E6E26">
                              <w:rPr>
                                <w:rFonts w:asciiTheme="majorHAnsi" w:hAnsiTheme="majorHAnsi"/>
                                <w:color w:val="595959" w:themeColor="text1" w:themeTint="A6"/>
                                <w:sz w:val="40"/>
                                <w:szCs w:val="40"/>
                                <w:lang w:val="ca-ES"/>
                              </w:rPr>
                              <w:t>Gimcana de tinença responsable</w:t>
                            </w:r>
                          </w:p>
                          <w:p w14:paraId="5204EBCE" w14:textId="3D0A1E25" w:rsidR="00575927" w:rsidRPr="00123209" w:rsidRDefault="00575927" w:rsidP="00210BB5">
                            <w:pPr>
                              <w:rPr>
                                <w:rFonts w:asciiTheme="majorHAnsi" w:hAnsiTheme="majorHAnsi"/>
                                <w:color w:val="595959" w:themeColor="text1" w:themeTint="A6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82189" id="Cuadro de texto 5" o:spid="_x0000_s1029" type="#_x0000_t202" style="position:absolute;margin-left:347.7pt;margin-top:18.35pt;width:376.5pt;height:50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" filled="f" stroked="f">
                <v:textbox>
                  <w:txbxContent>
                    <w:p w14:paraId="4CD959EB" w14:textId="77777777" w:rsidR="00831A2A" w:rsidRPr="008E6E26" w:rsidRDefault="00831A2A" w:rsidP="00831A2A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20 d’octubre</w:t>
                      </w:r>
                    </w:p>
                    <w:p w14:paraId="495B67EF" w14:textId="77777777" w:rsidR="00831A2A" w:rsidRPr="008E6E26" w:rsidRDefault="00831A2A" w:rsidP="00831A2A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 xml:space="preserve">Qui viu al Parc? </w:t>
                      </w:r>
                    </w:p>
                    <w:p w14:paraId="627C125D" w14:textId="5445D445" w:rsidR="00831A2A" w:rsidRDefault="00831A2A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595959"/>
                          <w:sz w:val="20"/>
                          <w:szCs w:val="20"/>
                          <w:lang w:val="es-ES"/>
                        </w:rPr>
                        <w:drawing>
                          <wp:inline distT="0" distB="0" distL="0" distR="0" wp14:anchorId="15ED3FD9" wp14:editId="49B72712">
                            <wp:extent cx="1535162" cy="352425"/>
                            <wp:effectExtent l="0" t="0" r="8255" b="0"/>
                            <wp:docPr id="4" name="Imagen 4" descr="FLETXA_PMES+CompartimFutur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LETXA_PMES+CompartimFutur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933" cy="35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5EC860" w14:textId="03A16A6A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27 d’octubre</w:t>
                      </w:r>
                    </w:p>
                    <w:p w14:paraId="1739F308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Dibuixem la natura com els il·lustradors naturalistes</w:t>
                      </w:r>
                    </w:p>
                    <w:p w14:paraId="252D24EB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3 de novembre</w:t>
                      </w:r>
                    </w:p>
                    <w:p w14:paraId="4FEE08E3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proofErr w:type="spellStart"/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Aprofruita</w:t>
                      </w:r>
                      <w:proofErr w:type="spellEnd"/>
                    </w:p>
                    <w:p w14:paraId="79D7CB2C" w14:textId="7A07020F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595959"/>
                          <w:sz w:val="20"/>
                          <w:szCs w:val="20"/>
                          <w:lang w:val="es-ES"/>
                        </w:rPr>
                        <w:drawing>
                          <wp:inline distT="0" distB="0" distL="0" distR="0" wp14:anchorId="79E6EABD" wp14:editId="2AC84714">
                            <wp:extent cx="1535162" cy="352425"/>
                            <wp:effectExtent l="0" t="0" r="8255" b="0"/>
                            <wp:docPr id="10" name="Imagen 10" descr="FLETXA_PMES+CompartimFutur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LETXA_PMES+CompartimFutur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933" cy="35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9A4799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10 de novembre</w:t>
                      </w:r>
                    </w:p>
                    <w:p w14:paraId="47B9B91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El bon consumidor, responsable i sostenible</w:t>
                      </w:r>
                    </w:p>
                    <w:p w14:paraId="3AFE482D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17 de novembre</w:t>
                      </w:r>
                    </w:p>
                    <w:p w14:paraId="4823AF41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Samarretes Bestials</w:t>
                      </w:r>
                    </w:p>
                    <w:p w14:paraId="1C072057" w14:textId="33101B62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>
                        <w:rPr>
                          <w:rFonts w:ascii="Calibri" w:hAnsi="Calibri"/>
                          <w:noProof/>
                          <w:color w:val="595959"/>
                          <w:sz w:val="20"/>
                          <w:szCs w:val="20"/>
                          <w:lang w:val="es-ES"/>
                        </w:rPr>
                        <w:drawing>
                          <wp:inline distT="0" distB="0" distL="0" distR="0" wp14:anchorId="0BF75080" wp14:editId="29D8066F">
                            <wp:extent cx="1535162" cy="352425"/>
                            <wp:effectExtent l="0" t="0" r="8255" b="0"/>
                            <wp:docPr id="11" name="Imagen 11" descr="FLETXA_PMES+CompartimFutur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LETXA_PMES+CompartimFutur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9933" cy="35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706745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24 de novembre</w:t>
                      </w:r>
                    </w:p>
                    <w:p w14:paraId="6B36AEB6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Construcció d'instruments i joguines amb materials naturals i reciclats</w:t>
                      </w:r>
                    </w:p>
                    <w:p w14:paraId="2BD9647E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b/>
                          <w:color w:val="FF0000"/>
                          <w:sz w:val="40"/>
                          <w:szCs w:val="40"/>
                          <w:lang w:val="ca-ES"/>
                        </w:rPr>
                        <w:t>1 de desembre</w:t>
                      </w:r>
                    </w:p>
                    <w:p w14:paraId="4DF110A9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 xml:space="preserve">Els nostres animals de companyia. </w:t>
                      </w:r>
                    </w:p>
                    <w:p w14:paraId="341909E6" w14:textId="77777777" w:rsidR="008E6E26" w:rsidRPr="008E6E26" w:rsidRDefault="008E6E26" w:rsidP="008E6E26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</w:pPr>
                      <w:r w:rsidRPr="008E6E26">
                        <w:rPr>
                          <w:rFonts w:asciiTheme="majorHAnsi" w:hAnsiTheme="majorHAnsi"/>
                          <w:color w:val="595959" w:themeColor="text1" w:themeTint="A6"/>
                          <w:sz w:val="40"/>
                          <w:szCs w:val="40"/>
                          <w:lang w:val="ca-ES"/>
                        </w:rPr>
                        <w:t>Gimcana de tinença responsable</w:t>
                      </w:r>
                    </w:p>
                    <w:p w14:paraId="5204EBCE" w14:textId="3D0A1E25" w:rsidR="00575927" w:rsidRPr="00123209" w:rsidRDefault="00575927" w:rsidP="00210BB5">
                      <w:pPr>
                        <w:rPr>
                          <w:rFonts w:asciiTheme="majorHAnsi" w:hAnsiTheme="majorHAnsi"/>
                          <w:color w:val="595959" w:themeColor="text1" w:themeTint="A6"/>
                          <w:sz w:val="36"/>
                          <w:szCs w:val="36"/>
                          <w:lang w:val="ca-E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8CC60" w14:textId="6E054651" w:rsidR="00D5092E" w:rsidRPr="00D5092E" w:rsidRDefault="00D5092E" w:rsidP="00D5092E"/>
    <w:p w14:paraId="6693619B" w14:textId="7C923A7F" w:rsidR="00D5092E" w:rsidRPr="00D5092E" w:rsidRDefault="00D5092E" w:rsidP="00D5092E"/>
    <w:p w14:paraId="09F2AB0C" w14:textId="77777777" w:rsidR="00D5092E" w:rsidRPr="00D5092E" w:rsidRDefault="00D5092E" w:rsidP="00D5092E"/>
    <w:p w14:paraId="25CFA9DC" w14:textId="77777777" w:rsidR="00D5092E" w:rsidRPr="00D5092E" w:rsidRDefault="00D5092E" w:rsidP="00D5092E"/>
    <w:p w14:paraId="11189AB3" w14:textId="3D98B11E" w:rsidR="00E03481" w:rsidRPr="00D5092E" w:rsidRDefault="00E03481" w:rsidP="00D5092E"/>
    <w:sectPr w:rsidR="00E03481" w:rsidRPr="00D5092E" w:rsidSect="00540A33">
      <w:headerReference w:type="even" r:id="rId7"/>
      <w:headerReference w:type="default" r:id="rId8"/>
      <w:footerReference w:type="default" r:id="rId9"/>
      <w:headerReference w:type="first" r:id="rId10"/>
      <w:pgSz w:w="16840" w:h="2382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33DB1" w14:textId="77777777" w:rsidR="00575927" w:rsidRDefault="00575927" w:rsidP="00210BB5">
      <w:r>
        <w:separator/>
      </w:r>
    </w:p>
  </w:endnote>
  <w:endnote w:type="continuationSeparator" w:id="0">
    <w:p w14:paraId="1B16A6CF" w14:textId="77777777" w:rsidR="00575927" w:rsidRDefault="00575927" w:rsidP="00210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D90FC" w14:textId="258794C3" w:rsidR="00575927" w:rsidRPr="00D5092E" w:rsidRDefault="0099300A" w:rsidP="00D5092E">
    <w:pPr>
      <w:pStyle w:val="Piedepgina"/>
      <w:tabs>
        <w:tab w:val="clear" w:pos="4252"/>
        <w:tab w:val="clear" w:pos="8504"/>
        <w:tab w:val="left" w:pos="1920"/>
      </w:tabs>
      <w:rPr>
        <w:lang w:val="es-ES"/>
      </w:rPr>
    </w:pPr>
    <w:r w:rsidRPr="00575927">
      <w:rPr>
        <w:noProof/>
        <w:lang w:val="es-ES"/>
      </w:rPr>
      <w:drawing>
        <wp:anchor distT="0" distB="0" distL="114300" distR="114300" simplePos="0" relativeHeight="251663360" behindDoc="0" locked="0" layoutInCell="1" allowOverlap="1" wp14:anchorId="787F20C9" wp14:editId="5D62B5B5">
          <wp:simplePos x="0" y="0"/>
          <wp:positionH relativeFrom="margin">
            <wp:align>left</wp:align>
          </wp:positionH>
          <wp:positionV relativeFrom="paragraph">
            <wp:posOffset>-659764</wp:posOffset>
          </wp:positionV>
          <wp:extent cx="2596896" cy="614514"/>
          <wp:effectExtent l="0" t="0" r="0" b="0"/>
          <wp:wrapNone/>
          <wp:docPr id="6" name="Imagen 6" descr="H:\EDUCACIÓ AMBIENTAL\UTILITATS\LOGOS\NOUS 2014\Fundesplai_gr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:\EDUCACIÓ AMBIENTAL\UTILITATS\LOGOS\NOUS 2014\Fundesplai_gra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6896" cy="61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5D7">
      <w:rPr>
        <w:noProof/>
        <w:lang w:val="es-ES"/>
      </w:rPr>
      <w:drawing>
        <wp:anchor distT="0" distB="0" distL="114300" distR="114300" simplePos="0" relativeHeight="251664384" behindDoc="0" locked="0" layoutInCell="1" allowOverlap="1" wp14:anchorId="5C585643" wp14:editId="14B11E99">
          <wp:simplePos x="0" y="0"/>
          <wp:positionH relativeFrom="margin">
            <wp:align>center</wp:align>
          </wp:positionH>
          <wp:positionV relativeFrom="paragraph">
            <wp:posOffset>-597535</wp:posOffset>
          </wp:positionV>
          <wp:extent cx="2600696" cy="577052"/>
          <wp:effectExtent l="0" t="0" r="0" b="0"/>
          <wp:wrapNone/>
          <wp:docPr id="7" name="Imagen 7" descr="Resultat d'imatges de logo ajuntament l'hospital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sultat d'imatges de logo ajuntament l'hospital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696" cy="577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163AC2" w14:textId="77777777" w:rsidR="00575927" w:rsidRDefault="00575927" w:rsidP="00210BB5">
      <w:r>
        <w:separator/>
      </w:r>
    </w:p>
  </w:footnote>
  <w:footnote w:type="continuationSeparator" w:id="0">
    <w:p w14:paraId="1E5010AE" w14:textId="77777777" w:rsidR="00575927" w:rsidRDefault="00575927" w:rsidP="00210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A9FF6" w14:textId="3DE31669" w:rsidR="00575927" w:rsidRDefault="00831A2A">
    <w:pPr>
      <w:pStyle w:val="Encabezado"/>
    </w:pPr>
    <w:r>
      <w:rPr>
        <w:noProof/>
        <w:lang w:eastAsia="en-US"/>
      </w:rPr>
      <w:pict w14:anchorId="4BDF80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825.15pt;height:1167.15pt;z-index:-251657216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77944B" w14:textId="0A5242DB" w:rsidR="00575927" w:rsidRDefault="00575927">
    <w:pPr>
      <w:pStyle w:val="Encabezado"/>
    </w:pPr>
    <w:r w:rsidRPr="00210BB5">
      <w:rPr>
        <w:noProof/>
        <w:lang w:val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EE7E258" wp14:editId="21629F32">
              <wp:simplePos x="0" y="0"/>
              <wp:positionH relativeFrom="column">
                <wp:posOffset>-584835</wp:posOffset>
              </wp:positionH>
              <wp:positionV relativeFrom="paragraph">
                <wp:posOffset>-83820</wp:posOffset>
              </wp:positionV>
              <wp:extent cx="5017135" cy="525780"/>
              <wp:effectExtent l="0" t="0" r="0" b="762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017135" cy="525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63BB358E" w14:textId="15C7E1F8" w:rsidR="00575927" w:rsidRPr="00D5092E" w:rsidRDefault="008E6E26" w:rsidP="00ED7050">
                          <w:pP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60"/>
                              <w:szCs w:val="60"/>
                              <w:lang w:val="ca-ES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60"/>
                              <w:szCs w:val="60"/>
                              <w:lang w:val="ca-ES"/>
                            </w:rPr>
                            <w:t>TARDOR</w:t>
                          </w:r>
                          <w:r w:rsidR="00575927" w:rsidRPr="00D5092E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60"/>
                              <w:szCs w:val="60"/>
                              <w:lang w:val="ca-ES"/>
                            </w:rPr>
                            <w:t xml:space="preserve"> 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7E25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0" type="#_x0000_t202" style="position:absolute;margin-left:-46.05pt;margin-top:-6.6pt;width:395.0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" filled="f" stroked="f">
              <v:textbox>
                <w:txbxContent>
                  <w:p w14:paraId="63BB358E" w14:textId="15C7E1F8" w:rsidR="00575927" w:rsidRPr="00D5092E" w:rsidRDefault="008E6E26" w:rsidP="00ED7050">
                    <w:pPr>
                      <w:rPr>
                        <w:rFonts w:asciiTheme="majorHAnsi" w:hAnsiTheme="majorHAnsi"/>
                        <w:b/>
                        <w:color w:val="FFFFFF" w:themeColor="background1"/>
                        <w:sz w:val="60"/>
                        <w:szCs w:val="60"/>
                        <w:lang w:val="ca-ES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60"/>
                        <w:szCs w:val="60"/>
                        <w:lang w:val="ca-ES"/>
                      </w:rPr>
                      <w:t>TARDOR</w:t>
                    </w:r>
                    <w:r w:rsidR="00575927" w:rsidRPr="00D5092E">
                      <w:rPr>
                        <w:rFonts w:asciiTheme="majorHAnsi" w:hAnsiTheme="majorHAnsi"/>
                        <w:b/>
                        <w:color w:val="FFFFFF" w:themeColor="background1"/>
                        <w:sz w:val="60"/>
                        <w:szCs w:val="60"/>
                        <w:lang w:val="ca-ES"/>
                      </w:rPr>
                      <w:t xml:space="preserve"> 2019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31A2A">
      <w:rPr>
        <w:noProof/>
        <w:lang w:eastAsia="en-US"/>
      </w:rPr>
      <w:pict w14:anchorId="113F21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825.15pt;height:1167.15pt;z-index:-251658240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29282" w14:textId="58461E5C" w:rsidR="00575927" w:rsidRDefault="00831A2A">
    <w:pPr>
      <w:pStyle w:val="Encabezado"/>
    </w:pPr>
    <w:r>
      <w:rPr>
        <w:noProof/>
        <w:lang w:eastAsia="en-US"/>
      </w:rPr>
      <w:pict w14:anchorId="15079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825.15pt;height:1167.15pt;z-index:-251656192;mso-wrap-edited:f;mso-position-horizontal:center;mso-position-horizontal-relative:margin;mso-position-vertical:center;mso-position-vertical-relative:margin" wrapcoords="-20 0 -20 21586 21600 21586 21600 0 -20 0">
          <v:imagedata r:id="rId1" o:title="Jugateques_Cartells_2019_Parc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7"/>
  <w:proofState w:spelling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3"/>
    <w:rsid w:val="0007066F"/>
    <w:rsid w:val="00123209"/>
    <w:rsid w:val="00210BB5"/>
    <w:rsid w:val="00540A33"/>
    <w:rsid w:val="00575927"/>
    <w:rsid w:val="00577273"/>
    <w:rsid w:val="007937E6"/>
    <w:rsid w:val="00831A2A"/>
    <w:rsid w:val="00837314"/>
    <w:rsid w:val="008E6E26"/>
    <w:rsid w:val="00930AF2"/>
    <w:rsid w:val="0099300A"/>
    <w:rsid w:val="009B526F"/>
    <w:rsid w:val="00BA271C"/>
    <w:rsid w:val="00D5092E"/>
    <w:rsid w:val="00D555D7"/>
    <w:rsid w:val="00D62BC6"/>
    <w:rsid w:val="00E03481"/>
    <w:rsid w:val="00EC1DA1"/>
    <w:rsid w:val="00ED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4869E1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0BB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10BB5"/>
  </w:style>
  <w:style w:type="paragraph" w:styleId="Piedepgina">
    <w:name w:val="footer"/>
    <w:basedOn w:val="Normal"/>
    <w:link w:val="PiedepginaCar"/>
    <w:uiPriority w:val="99"/>
    <w:unhideWhenUsed/>
    <w:rsid w:val="00210BB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16137DED</Template>
  <TotalTime>5</TotalTime>
  <Pages>1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AMB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Mateo Grimalt Hirvonen</dc:creator>
  <cp:keywords/>
  <dc:description/>
  <cp:lastModifiedBy>Patri Jiménez Alonso</cp:lastModifiedBy>
  <cp:revision>4</cp:revision>
  <dcterms:created xsi:type="dcterms:W3CDTF">2019-07-15T15:22:00Z</dcterms:created>
  <dcterms:modified xsi:type="dcterms:W3CDTF">2019-07-16T11:59:00Z</dcterms:modified>
</cp:coreProperties>
</file>